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67E6" w:rsidRDefault="004267E6" w:rsidP="004267E6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rPr>
          <w:u w:val="single"/>
        </w:rPr>
        <w:t>Richard WEBBE</w:t>
      </w:r>
      <w:r>
        <w:t xml:space="preserve">   </w:t>
      </w:r>
      <w:proofErr w:type="gramStart"/>
      <w:r>
        <w:t xml:space="preserve">   (</w:t>
      </w:r>
      <w:proofErr w:type="gramEnd"/>
      <w:r>
        <w:t>fl.1502)</w:t>
      </w:r>
    </w:p>
    <w:p w:rsidR="004267E6" w:rsidRDefault="004267E6" w:rsidP="004267E6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 xml:space="preserve">of </w:t>
      </w:r>
      <w:proofErr w:type="spellStart"/>
      <w:r>
        <w:t>Frittenden</w:t>
      </w:r>
      <w:proofErr w:type="spellEnd"/>
      <w:r>
        <w:t>, Kent.</w:t>
      </w:r>
    </w:p>
    <w:p w:rsidR="004267E6" w:rsidRDefault="004267E6" w:rsidP="004267E6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4267E6" w:rsidRDefault="004267E6" w:rsidP="004267E6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4267E6" w:rsidRDefault="004267E6" w:rsidP="004267E6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ab/>
        <w:t>1502</w:t>
      </w:r>
      <w:r>
        <w:tab/>
        <w:t>He made his Will.   (Plomer p.498)</w:t>
      </w:r>
    </w:p>
    <w:p w:rsidR="004267E6" w:rsidRDefault="004267E6" w:rsidP="004267E6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4267E6" w:rsidRDefault="004267E6" w:rsidP="004267E6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4267E6" w:rsidRDefault="004267E6" w:rsidP="004267E6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>14 December 2017</w:t>
      </w:r>
    </w:p>
    <w:p w:rsidR="006B2F86" w:rsidRPr="00E71FC3" w:rsidRDefault="004267E6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67E6" w:rsidRDefault="004267E6" w:rsidP="00E71FC3">
      <w:pPr>
        <w:spacing w:after="0" w:line="240" w:lineRule="auto"/>
      </w:pPr>
      <w:r>
        <w:separator/>
      </w:r>
    </w:p>
  </w:endnote>
  <w:endnote w:type="continuationSeparator" w:id="0">
    <w:p w:rsidR="004267E6" w:rsidRDefault="004267E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67E6" w:rsidRDefault="004267E6" w:rsidP="00E71FC3">
      <w:pPr>
        <w:spacing w:after="0" w:line="240" w:lineRule="auto"/>
      </w:pPr>
      <w:r>
        <w:separator/>
      </w:r>
    </w:p>
  </w:footnote>
  <w:footnote w:type="continuationSeparator" w:id="0">
    <w:p w:rsidR="004267E6" w:rsidRDefault="004267E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7E6"/>
    <w:rsid w:val="001A7C09"/>
    <w:rsid w:val="004267E6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A885CD-E530-422A-8F5E-30731EAAC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16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2017-12-21T19:56:00Z</dcterms:created>
  <dcterms:modified xsi:type="dcterms:W3CDTF">2017-12-21T19:57:00Z</dcterms:modified>
</cp:coreProperties>
</file>