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F20E83" w14:textId="77777777" w:rsidR="00187CEF" w:rsidRDefault="00187CEF" w:rsidP="00187CE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Thomas WEBBE</w:t>
      </w:r>
      <w:r>
        <w:rPr>
          <w:rFonts w:ascii="Times New Roman" w:hAnsi="Times New Roman" w:cs="Times New Roman"/>
        </w:rPr>
        <w:t xml:space="preserve">      (fl.1483)</w:t>
      </w:r>
    </w:p>
    <w:p w14:paraId="5823A176" w14:textId="77777777" w:rsidR="00187CEF" w:rsidRDefault="00187CEF" w:rsidP="00187CE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of Goudhurst, Kent. </w:t>
      </w:r>
      <w:proofErr w:type="spellStart"/>
      <w:r>
        <w:rPr>
          <w:rFonts w:ascii="Times New Roman" w:hAnsi="Times New Roman" w:cs="Times New Roman"/>
        </w:rPr>
        <w:t>Repyer</w:t>
      </w:r>
      <w:proofErr w:type="spellEnd"/>
      <w:r>
        <w:rPr>
          <w:rFonts w:ascii="Times New Roman" w:hAnsi="Times New Roman" w:cs="Times New Roman"/>
        </w:rPr>
        <w:t>.</w:t>
      </w:r>
    </w:p>
    <w:p w14:paraId="69F61EF4" w14:textId="77777777" w:rsidR="00187CEF" w:rsidRDefault="00187CEF" w:rsidP="00187CEF">
      <w:pPr>
        <w:rPr>
          <w:rFonts w:ascii="Times New Roman" w:hAnsi="Times New Roman" w:cs="Times New Roman"/>
        </w:rPr>
      </w:pPr>
    </w:p>
    <w:p w14:paraId="220E76D8" w14:textId="77777777" w:rsidR="00187CEF" w:rsidRDefault="00187CEF" w:rsidP="00187CEF">
      <w:pPr>
        <w:rPr>
          <w:rFonts w:ascii="Times New Roman" w:hAnsi="Times New Roman" w:cs="Times New Roman"/>
        </w:rPr>
      </w:pPr>
    </w:p>
    <w:p w14:paraId="1FF20E25" w14:textId="77777777" w:rsidR="00187CEF" w:rsidRDefault="00187CEF" w:rsidP="00187CE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1483</w:t>
      </w:r>
      <w:r>
        <w:rPr>
          <w:rFonts w:ascii="Times New Roman" w:hAnsi="Times New Roman" w:cs="Times New Roman"/>
        </w:rPr>
        <w:tab/>
        <w:t xml:space="preserve">John Coward(q.v.) brought a plaint of debt against him and Richard </w:t>
      </w:r>
    </w:p>
    <w:p w14:paraId="24155478" w14:textId="77777777" w:rsidR="00187CEF" w:rsidRDefault="00187CEF" w:rsidP="00187CE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proofErr w:type="spellStart"/>
      <w:r>
        <w:rPr>
          <w:rFonts w:ascii="Times New Roman" w:hAnsi="Times New Roman" w:cs="Times New Roman"/>
        </w:rPr>
        <w:t>Acrys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spellStart"/>
      <w:r>
        <w:rPr>
          <w:rFonts w:ascii="Times New Roman" w:hAnsi="Times New Roman" w:cs="Times New Roman"/>
        </w:rPr>
        <w:t>Horsmonden</w:t>
      </w:r>
      <w:proofErr w:type="spellEnd"/>
      <w:r>
        <w:rPr>
          <w:rFonts w:ascii="Times New Roman" w:hAnsi="Times New Roman" w:cs="Times New Roman"/>
        </w:rPr>
        <w:t>(q.v.).</w:t>
      </w:r>
    </w:p>
    <w:p w14:paraId="61564DD1" w14:textId="77777777" w:rsidR="00187CEF" w:rsidRDefault="00187CEF" w:rsidP="00187CE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(http://aalt.law.uh.edu/Indices/CP40Indices/CP40no883Pl.htm )</w:t>
      </w:r>
    </w:p>
    <w:p w14:paraId="46F43D0B" w14:textId="77777777" w:rsidR="00187CEF" w:rsidRDefault="00187CEF" w:rsidP="00187CEF">
      <w:pPr>
        <w:rPr>
          <w:rFonts w:ascii="Times New Roman" w:hAnsi="Times New Roman" w:cs="Times New Roman"/>
        </w:rPr>
      </w:pPr>
    </w:p>
    <w:p w14:paraId="22D69AFA" w14:textId="77777777" w:rsidR="00187CEF" w:rsidRDefault="00187CEF" w:rsidP="00187CEF">
      <w:pPr>
        <w:rPr>
          <w:rFonts w:ascii="Times New Roman" w:hAnsi="Times New Roman" w:cs="Times New Roman"/>
        </w:rPr>
      </w:pPr>
    </w:p>
    <w:p w14:paraId="1E042357" w14:textId="77777777" w:rsidR="00187CEF" w:rsidRDefault="00187CEF" w:rsidP="00187CE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 October 2019</w:t>
      </w:r>
    </w:p>
    <w:p w14:paraId="3BFFC169" w14:textId="77777777" w:rsidR="006B2F86" w:rsidRPr="00E71FC3" w:rsidRDefault="00187CEF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44E264" w14:textId="77777777" w:rsidR="00187CEF" w:rsidRDefault="00187CEF" w:rsidP="00E71FC3">
      <w:r>
        <w:separator/>
      </w:r>
    </w:p>
  </w:endnote>
  <w:endnote w:type="continuationSeparator" w:id="0">
    <w:p w14:paraId="15C7371E" w14:textId="77777777" w:rsidR="00187CEF" w:rsidRDefault="00187CEF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12BC46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ABAD4A" w14:textId="77777777" w:rsidR="00187CEF" w:rsidRDefault="00187CEF" w:rsidP="00E71FC3">
      <w:r>
        <w:separator/>
      </w:r>
    </w:p>
  </w:footnote>
  <w:footnote w:type="continuationSeparator" w:id="0">
    <w:p w14:paraId="5DE4B10B" w14:textId="77777777" w:rsidR="00187CEF" w:rsidRDefault="00187CEF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7CEF"/>
    <w:rsid w:val="00187CEF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DC0A3B"/>
  <w15:chartTrackingRefBased/>
  <w15:docId w15:val="{2D695D3D-E2BB-4161-8F08-3C35FE2F75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87CEF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36</Words>
  <Characters>208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2019-10-26T18:35:00Z</dcterms:created>
  <dcterms:modified xsi:type="dcterms:W3CDTF">2019-10-26T18:35:00Z</dcterms:modified>
</cp:coreProperties>
</file>