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85D1D4" w14:textId="77777777" w:rsidR="0090278C" w:rsidRDefault="0090278C" w:rsidP="0090278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Thomas WEBBE</w:t>
      </w:r>
      <w:r>
        <w:rPr>
          <w:rFonts w:ascii="Times New Roman" w:hAnsi="Times New Roman" w:cs="Times New Roman"/>
        </w:rPr>
        <w:t xml:space="preserve"> 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14:paraId="31CF71C8" w14:textId="77777777" w:rsidR="0090278C" w:rsidRDefault="0090278C" w:rsidP="0090278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of Monks </w:t>
      </w:r>
      <w:proofErr w:type="spellStart"/>
      <w:r>
        <w:rPr>
          <w:rFonts w:ascii="Times New Roman" w:hAnsi="Times New Roman" w:cs="Times New Roman"/>
        </w:rPr>
        <w:t>Eleigh</w:t>
      </w:r>
      <w:proofErr w:type="spellEnd"/>
      <w:r>
        <w:rPr>
          <w:rFonts w:ascii="Times New Roman" w:hAnsi="Times New Roman" w:cs="Times New Roman"/>
        </w:rPr>
        <w:t>, Suffolk. Husbandman.</w:t>
      </w:r>
    </w:p>
    <w:p w14:paraId="7E4CCF3B" w14:textId="77777777" w:rsidR="0090278C" w:rsidRDefault="0090278C" w:rsidP="0090278C">
      <w:pPr>
        <w:rPr>
          <w:rFonts w:ascii="Times New Roman" w:hAnsi="Times New Roman" w:cs="Times New Roman"/>
        </w:rPr>
      </w:pPr>
    </w:p>
    <w:p w14:paraId="63B718DF" w14:textId="77777777" w:rsidR="0090278C" w:rsidRDefault="0090278C" w:rsidP="0090278C">
      <w:pPr>
        <w:rPr>
          <w:rFonts w:ascii="Times New Roman" w:hAnsi="Times New Roman" w:cs="Times New Roman"/>
        </w:rPr>
      </w:pPr>
    </w:p>
    <w:p w14:paraId="02420865" w14:textId="77777777" w:rsidR="0090278C" w:rsidRDefault="0090278C" w:rsidP="0090278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>He was one of those against whom the King brought a plaint of trespass</w:t>
      </w:r>
    </w:p>
    <w:p w14:paraId="3A48B4F4" w14:textId="77777777" w:rsidR="0090278C" w:rsidRDefault="0090278C" w:rsidP="0090278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and rescue.</w:t>
      </w:r>
    </w:p>
    <w:p w14:paraId="1252B935" w14:textId="77777777" w:rsidR="0090278C" w:rsidRDefault="0090278C" w:rsidP="0090278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(http://aalt.law.uh.edu/Indices/CP40Indices/CP40no888Pl.htm)</w:t>
      </w:r>
    </w:p>
    <w:p w14:paraId="0A97D217" w14:textId="77777777" w:rsidR="0090278C" w:rsidRDefault="0090278C" w:rsidP="0090278C">
      <w:pPr>
        <w:rPr>
          <w:rFonts w:ascii="Times New Roman" w:hAnsi="Times New Roman" w:cs="Times New Roman"/>
        </w:rPr>
      </w:pPr>
    </w:p>
    <w:p w14:paraId="7D6379CB" w14:textId="77777777" w:rsidR="0090278C" w:rsidRDefault="0090278C" w:rsidP="0090278C">
      <w:pPr>
        <w:rPr>
          <w:rFonts w:ascii="Times New Roman" w:hAnsi="Times New Roman" w:cs="Times New Roman"/>
        </w:rPr>
      </w:pPr>
    </w:p>
    <w:p w14:paraId="6C445ED9" w14:textId="77777777" w:rsidR="0090278C" w:rsidRDefault="0090278C" w:rsidP="0090278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27 November 2018</w:t>
      </w:r>
    </w:p>
    <w:p w14:paraId="51C582F2" w14:textId="77777777" w:rsidR="006B2F86" w:rsidRPr="00E71FC3" w:rsidRDefault="0090278C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1F34A4" w14:textId="77777777" w:rsidR="0090278C" w:rsidRDefault="0090278C" w:rsidP="00E71FC3">
      <w:r>
        <w:separator/>
      </w:r>
    </w:p>
  </w:endnote>
  <w:endnote w:type="continuationSeparator" w:id="0">
    <w:p w14:paraId="224F0F82" w14:textId="77777777" w:rsidR="0090278C" w:rsidRDefault="0090278C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DD9C09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13D5595" w14:textId="77777777" w:rsidR="0090278C" w:rsidRDefault="0090278C" w:rsidP="00E71FC3">
      <w:r>
        <w:separator/>
      </w:r>
    </w:p>
  </w:footnote>
  <w:footnote w:type="continuationSeparator" w:id="0">
    <w:p w14:paraId="78CCF194" w14:textId="77777777" w:rsidR="0090278C" w:rsidRDefault="0090278C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278C"/>
    <w:rsid w:val="001A7C09"/>
    <w:rsid w:val="00577BD5"/>
    <w:rsid w:val="00656CBA"/>
    <w:rsid w:val="006A1F77"/>
    <w:rsid w:val="00733BE7"/>
    <w:rsid w:val="0090278C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DA26F2"/>
  <w15:chartTrackingRefBased/>
  <w15:docId w15:val="{83143C68-D0BA-4014-A734-86AC340D0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0278C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4</TotalTime>
  <Pages>1</Pages>
  <Words>36</Words>
  <Characters>207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2018-11-28T22:10:00Z</dcterms:created>
  <dcterms:modified xsi:type="dcterms:W3CDTF">2018-11-28T22:14:00Z</dcterms:modified>
</cp:coreProperties>
</file>