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FEAEA" w14:textId="77777777" w:rsidR="00A96CA9" w:rsidRDefault="00A96CA9" w:rsidP="00A96CA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WEBBE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fl.1487)</w:t>
      </w:r>
    </w:p>
    <w:p w14:paraId="66840C77" w14:textId="77777777" w:rsidR="00A96CA9" w:rsidRDefault="00A96CA9" w:rsidP="00A96CA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of </w:t>
      </w:r>
      <w:proofErr w:type="spellStart"/>
      <w:r>
        <w:rPr>
          <w:rFonts w:cs="Times New Roman"/>
          <w:szCs w:val="24"/>
        </w:rPr>
        <w:t>Malmesbury</w:t>
      </w:r>
      <w:proofErr w:type="spellEnd"/>
      <w:r>
        <w:rPr>
          <w:rFonts w:cs="Times New Roman"/>
          <w:szCs w:val="24"/>
        </w:rPr>
        <w:t>, Wiltshire.</w:t>
      </w:r>
    </w:p>
    <w:p w14:paraId="72DF1BED" w14:textId="77777777" w:rsidR="00A96CA9" w:rsidRDefault="00A96CA9" w:rsidP="00A96CA9">
      <w:pPr>
        <w:pStyle w:val="NoSpacing"/>
        <w:rPr>
          <w:rFonts w:cs="Times New Roman"/>
          <w:szCs w:val="24"/>
        </w:rPr>
      </w:pPr>
    </w:p>
    <w:p w14:paraId="743F461C" w14:textId="77777777" w:rsidR="00A96CA9" w:rsidRDefault="00A96CA9" w:rsidP="00A96CA9">
      <w:pPr>
        <w:pStyle w:val="NoSpacing"/>
        <w:rPr>
          <w:rFonts w:cs="Times New Roman"/>
          <w:szCs w:val="24"/>
        </w:rPr>
      </w:pPr>
    </w:p>
    <w:p w14:paraId="3A71997B" w14:textId="77777777" w:rsidR="00A96CA9" w:rsidRDefault="00A96CA9" w:rsidP="00A96CA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28 Nov.1487</w:t>
      </w:r>
      <w:r>
        <w:rPr>
          <w:rFonts w:cs="Times New Roman"/>
          <w:szCs w:val="24"/>
        </w:rPr>
        <w:tab/>
        <w:t xml:space="preserve">He was pardoned for not appearing to answer Richard </w:t>
      </w:r>
      <w:proofErr w:type="spellStart"/>
      <w:r>
        <w:rPr>
          <w:rFonts w:cs="Times New Roman"/>
          <w:szCs w:val="24"/>
        </w:rPr>
        <w:t>Crispe</w:t>
      </w:r>
      <w:proofErr w:type="spellEnd"/>
      <w:r>
        <w:rPr>
          <w:rFonts w:cs="Times New Roman"/>
          <w:szCs w:val="24"/>
        </w:rPr>
        <w:t xml:space="preserve"> of</w:t>
      </w:r>
    </w:p>
    <w:p w14:paraId="3319E085" w14:textId="77777777" w:rsidR="00A96CA9" w:rsidRDefault="00A96CA9" w:rsidP="00A96CA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London, mercer(q.v.), touching a debt of £13 6s 8d.</w:t>
      </w:r>
    </w:p>
    <w:p w14:paraId="02C72A2F" w14:textId="77777777" w:rsidR="00A96CA9" w:rsidRDefault="00A96CA9" w:rsidP="00A96CA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(C.P.R. 1485 -94 p.184)</w:t>
      </w:r>
    </w:p>
    <w:p w14:paraId="2DA9F4B6" w14:textId="77777777" w:rsidR="00A96CA9" w:rsidRDefault="00A96CA9" w:rsidP="00A96CA9">
      <w:pPr>
        <w:pStyle w:val="NoSpacing"/>
        <w:rPr>
          <w:rFonts w:cs="Times New Roman"/>
          <w:szCs w:val="24"/>
        </w:rPr>
      </w:pPr>
    </w:p>
    <w:p w14:paraId="6C1DC754" w14:textId="77777777" w:rsidR="00A96CA9" w:rsidRDefault="00A96CA9" w:rsidP="00A96CA9">
      <w:pPr>
        <w:pStyle w:val="NoSpacing"/>
        <w:rPr>
          <w:rFonts w:cs="Times New Roman"/>
          <w:szCs w:val="24"/>
        </w:rPr>
      </w:pPr>
    </w:p>
    <w:p w14:paraId="4D74D0DC" w14:textId="77777777" w:rsidR="00A96CA9" w:rsidRDefault="00A96CA9" w:rsidP="00A96CA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29 February 2024</w:t>
      </w:r>
    </w:p>
    <w:p w14:paraId="2E98585D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D804F" w14:textId="77777777" w:rsidR="00A96CA9" w:rsidRDefault="00A96CA9" w:rsidP="009139A6">
      <w:r>
        <w:separator/>
      </w:r>
    </w:p>
  </w:endnote>
  <w:endnote w:type="continuationSeparator" w:id="0">
    <w:p w14:paraId="7375EAA1" w14:textId="77777777" w:rsidR="00A96CA9" w:rsidRDefault="00A96CA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29B2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F7F0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A131F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1AD00A" w14:textId="77777777" w:rsidR="00A96CA9" w:rsidRDefault="00A96CA9" w:rsidP="009139A6">
      <w:r>
        <w:separator/>
      </w:r>
    </w:p>
  </w:footnote>
  <w:footnote w:type="continuationSeparator" w:id="0">
    <w:p w14:paraId="40202487" w14:textId="77777777" w:rsidR="00A96CA9" w:rsidRDefault="00A96CA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F4867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B1AE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4BE8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CA9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96CA9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BEBC48"/>
  <w15:chartTrackingRefBased/>
  <w15:docId w15:val="{93671E7A-1906-4002-8987-C0EE29486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2024-02-29T12:19:00Z</dcterms:created>
  <dcterms:modified xsi:type="dcterms:W3CDTF">2024-02-29T12:19:00Z</dcterms:modified>
</cp:coreProperties>
</file>